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74756" w14:textId="2B81A59D" w:rsidR="00DA29F5" w:rsidRDefault="00801B65" w:rsidP="00C25558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27BB4B0F" wp14:editId="5DC610FB">
            <wp:simplePos x="0" y="0"/>
            <wp:positionH relativeFrom="margin">
              <wp:align>center</wp:align>
            </wp:positionH>
            <wp:positionV relativeFrom="margin">
              <wp:posOffset>-624254</wp:posOffset>
            </wp:positionV>
            <wp:extent cx="1972945" cy="1398905"/>
            <wp:effectExtent l="0" t="0" r="0" b="0"/>
            <wp:wrapNone/>
            <wp:docPr id="12" name="صورة 12" descr="C:\Users\USER\Downloads\شعار عمادة_البحث_العلمي-0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شعار عمادة_البحث_العلمي-0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CFF3" w14:textId="5CE008B0" w:rsidR="00C349DF" w:rsidRDefault="00C349DF" w:rsidP="00C25558">
      <w:pPr>
        <w:rPr>
          <w:rtl/>
        </w:rPr>
      </w:pPr>
    </w:p>
    <w:p w14:paraId="19BA314A" w14:textId="1701A632" w:rsidR="00C349DF" w:rsidRDefault="00C349DF" w:rsidP="00C25558">
      <w:pPr>
        <w:rPr>
          <w:rtl/>
        </w:rPr>
      </w:pPr>
    </w:p>
    <w:p w14:paraId="35519C7D" w14:textId="16ED3676" w:rsidR="00C349DF" w:rsidRDefault="00C349DF" w:rsidP="00C25558">
      <w:pPr>
        <w:rPr>
          <w:rtl/>
        </w:rPr>
      </w:pPr>
    </w:p>
    <w:p w14:paraId="254F188C" w14:textId="666D77DE" w:rsidR="00C349DF" w:rsidRDefault="00C349DF" w:rsidP="00C25558">
      <w:pPr>
        <w:rPr>
          <w:rtl/>
        </w:rPr>
      </w:pPr>
    </w:p>
    <w:p w14:paraId="109C64A8" w14:textId="70609ECF" w:rsidR="00C349DF" w:rsidRPr="00801B65" w:rsidRDefault="00D773BF" w:rsidP="00D773BF">
      <w:pPr>
        <w:bidi/>
        <w:jc w:val="center"/>
        <w:rPr>
          <w:b/>
          <w:bCs/>
          <w:sz w:val="28"/>
          <w:szCs w:val="28"/>
          <w:u w:val="single"/>
          <w:rtl/>
        </w:rPr>
      </w:pPr>
      <w:r w:rsidRPr="00801B65">
        <w:rPr>
          <w:rFonts w:hint="cs"/>
          <w:b/>
          <w:bCs/>
          <w:sz w:val="28"/>
          <w:szCs w:val="28"/>
          <w:u w:val="single"/>
          <w:rtl/>
        </w:rPr>
        <w:t>نموذج تقديم مقترح بحث</w:t>
      </w:r>
      <w:r w:rsidR="00AF25B7">
        <w:rPr>
          <w:rFonts w:hint="cs"/>
          <w:b/>
          <w:bCs/>
          <w:sz w:val="28"/>
          <w:szCs w:val="28"/>
          <w:u w:val="single"/>
          <w:rtl/>
        </w:rPr>
        <w:t>ي</w:t>
      </w:r>
      <w:r w:rsidRPr="00801B65">
        <w:rPr>
          <w:rFonts w:hint="cs"/>
          <w:b/>
          <w:bCs/>
          <w:sz w:val="28"/>
          <w:szCs w:val="28"/>
          <w:u w:val="single"/>
          <w:rtl/>
        </w:rPr>
        <w:t xml:space="preserve"> غير ممول (</w:t>
      </w:r>
      <w:r w:rsidRPr="00801B65">
        <w:rPr>
          <w:b/>
          <w:bCs/>
          <w:sz w:val="28"/>
          <w:szCs w:val="28"/>
          <w:u w:val="single"/>
        </w:rPr>
        <w:t>DSR.002</w:t>
      </w:r>
      <w:r w:rsidRPr="00801B65">
        <w:rPr>
          <w:rFonts w:hint="cs"/>
          <w:b/>
          <w:bCs/>
          <w:sz w:val="28"/>
          <w:szCs w:val="28"/>
          <w:u w:val="single"/>
          <w:rtl/>
        </w:rPr>
        <w:t>)</w:t>
      </w:r>
    </w:p>
    <w:p w14:paraId="275CC350" w14:textId="77777777" w:rsidR="00D773BF" w:rsidRDefault="00D773BF" w:rsidP="00D773BF">
      <w:pPr>
        <w:pStyle w:val="a5"/>
        <w:bidi/>
        <w:rPr>
          <w:b/>
          <w:bCs/>
          <w:sz w:val="28"/>
          <w:szCs w:val="28"/>
        </w:rPr>
      </w:pPr>
    </w:p>
    <w:p w14:paraId="01DD9210" w14:textId="79384C5C" w:rsidR="00D773BF" w:rsidRPr="00801B65" w:rsidRDefault="00801B65" w:rsidP="00801B65">
      <w:pPr>
        <w:bidi/>
        <w:rPr>
          <w:rFonts w:ascii="Traditional Arabic" w:hAnsi="Traditional Arabic" w:cs="Traditional Arabic"/>
          <w:sz w:val="26"/>
          <w:szCs w:val="26"/>
        </w:rPr>
      </w:pPr>
      <w:r w:rsidRPr="00801B65">
        <w:rPr>
          <w:rFonts w:ascii="Traditional Arabic" w:hAnsi="Traditional Arabic" w:cs="Traditional Arabic"/>
          <w:sz w:val="26"/>
          <w:szCs w:val="26"/>
          <w:rtl/>
        </w:rPr>
        <w:t>ملاحظة مهمة:</w:t>
      </w:r>
      <w:r w:rsidR="00D773BF" w:rsidRPr="00801B65">
        <w:rPr>
          <w:rFonts w:ascii="Traditional Arabic" w:hAnsi="Traditional Arabic" w:cs="Traditional Arabic"/>
          <w:sz w:val="26"/>
          <w:szCs w:val="26"/>
          <w:rtl/>
        </w:rPr>
        <w:t xml:space="preserve"> يجب استيفاء كامل بنود نموذج الطلب.</w:t>
      </w:r>
    </w:p>
    <w:p w14:paraId="0E0C8E90" w14:textId="12C5DACB" w:rsidR="00D773BF" w:rsidRDefault="00D773BF" w:rsidP="00D773BF">
      <w:pPr>
        <w:pStyle w:val="a5"/>
        <w:bidi/>
        <w:rPr>
          <w:b/>
          <w:bCs/>
          <w:sz w:val="26"/>
          <w:szCs w:val="26"/>
          <w:rtl/>
        </w:rPr>
      </w:pPr>
    </w:p>
    <w:p w14:paraId="4B67653A" w14:textId="07771EF9" w:rsidR="00D773BF" w:rsidRDefault="00D773BF" w:rsidP="000732DB">
      <w:pPr>
        <w:pStyle w:val="a5"/>
        <w:bidi/>
        <w:ind w:left="-52" w:hanging="284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أولاً</w:t>
      </w:r>
      <w:r w:rsidR="009C63D6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b/>
          <w:bCs/>
          <w:sz w:val="26"/>
          <w:szCs w:val="26"/>
          <w:rtl/>
        </w:rPr>
        <w:t>/ البيانات الشخصية للباحث الرئيس:</w:t>
      </w:r>
    </w:p>
    <w:tbl>
      <w:tblPr>
        <w:tblStyle w:val="a6"/>
        <w:bidiVisual/>
        <w:tblW w:w="10059" w:type="dxa"/>
        <w:tblInd w:w="-385" w:type="dxa"/>
        <w:tblLook w:val="04A0" w:firstRow="1" w:lastRow="0" w:firstColumn="1" w:lastColumn="0" w:noHBand="0" w:noVBand="1"/>
      </w:tblPr>
      <w:tblGrid>
        <w:gridCol w:w="2396"/>
        <w:gridCol w:w="1836"/>
        <w:gridCol w:w="1424"/>
        <w:gridCol w:w="1143"/>
        <w:gridCol w:w="1134"/>
        <w:gridCol w:w="2126"/>
      </w:tblGrid>
      <w:tr w:rsidR="00A055B0" w:rsidRPr="002530C7" w14:paraId="7EAEE870" w14:textId="77777777" w:rsidTr="009C63D6">
        <w:trPr>
          <w:trHeight w:val="358"/>
        </w:trPr>
        <w:tc>
          <w:tcPr>
            <w:tcW w:w="2396" w:type="dxa"/>
            <w:vAlign w:val="center"/>
          </w:tcPr>
          <w:p w14:paraId="0B435BCC" w14:textId="7C399C0D" w:rsidR="00A055B0" w:rsidRPr="002530C7" w:rsidRDefault="00A055B0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الاسم الرباعي باللغة العربية</w:t>
            </w:r>
          </w:p>
        </w:tc>
        <w:tc>
          <w:tcPr>
            <w:tcW w:w="7663" w:type="dxa"/>
            <w:gridSpan w:val="5"/>
            <w:vAlign w:val="center"/>
          </w:tcPr>
          <w:p w14:paraId="1D5C72DA" w14:textId="77777777" w:rsidR="00A055B0" w:rsidRPr="002530C7" w:rsidRDefault="00A055B0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A055B0" w:rsidRPr="002530C7" w14:paraId="72F6A4B9" w14:textId="77777777" w:rsidTr="009C63D6">
        <w:trPr>
          <w:trHeight w:val="407"/>
        </w:trPr>
        <w:tc>
          <w:tcPr>
            <w:tcW w:w="2396" w:type="dxa"/>
            <w:vAlign w:val="center"/>
          </w:tcPr>
          <w:p w14:paraId="17180953" w14:textId="00C0D86D" w:rsidR="00A055B0" w:rsidRPr="002530C7" w:rsidRDefault="00A055B0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الاسم الرباعي باللغة الإنجليزية</w:t>
            </w:r>
          </w:p>
        </w:tc>
        <w:tc>
          <w:tcPr>
            <w:tcW w:w="7663" w:type="dxa"/>
            <w:gridSpan w:val="5"/>
            <w:vAlign w:val="center"/>
          </w:tcPr>
          <w:p w14:paraId="46EC5145" w14:textId="77777777" w:rsidR="00A055B0" w:rsidRPr="002530C7" w:rsidRDefault="00A055B0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A055B0" w:rsidRPr="002530C7" w14:paraId="544C6641" w14:textId="77777777" w:rsidTr="009C63D6">
        <w:trPr>
          <w:trHeight w:val="427"/>
        </w:trPr>
        <w:tc>
          <w:tcPr>
            <w:tcW w:w="2396" w:type="dxa"/>
            <w:vAlign w:val="center"/>
          </w:tcPr>
          <w:p w14:paraId="7B1A3EA5" w14:textId="6D35721E" w:rsidR="00A055B0" w:rsidRPr="002530C7" w:rsidRDefault="00A055B0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البريد </w:t>
            </w:r>
            <w:r w:rsidR="00C04208"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الإلكتروني</w:t>
            </w:r>
          </w:p>
        </w:tc>
        <w:tc>
          <w:tcPr>
            <w:tcW w:w="7663" w:type="dxa"/>
            <w:gridSpan w:val="5"/>
            <w:vAlign w:val="center"/>
          </w:tcPr>
          <w:p w14:paraId="45C93D95" w14:textId="77777777" w:rsidR="00A055B0" w:rsidRPr="002530C7" w:rsidRDefault="00A055B0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9C63D6" w:rsidRPr="002530C7" w14:paraId="5787A410" w14:textId="77777777" w:rsidTr="009C63D6">
        <w:trPr>
          <w:trHeight w:val="418"/>
        </w:trPr>
        <w:tc>
          <w:tcPr>
            <w:tcW w:w="2396" w:type="dxa"/>
            <w:vAlign w:val="center"/>
          </w:tcPr>
          <w:p w14:paraId="11FB9F63" w14:textId="12F2A4F6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الجنس</w:t>
            </w:r>
          </w:p>
        </w:tc>
        <w:tc>
          <w:tcPr>
            <w:tcW w:w="1836" w:type="dxa"/>
            <w:vAlign w:val="center"/>
          </w:tcPr>
          <w:p w14:paraId="7D1E4F49" w14:textId="6DB43279" w:rsidR="00D773BF" w:rsidRPr="002530C7" w:rsidRDefault="0090526B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337836">
              <w:rPr>
                <w:rFonts w:cs="Khalid Art bold" w:hint="cs"/>
              </w:rPr>
              <w:sym w:font="Wingdings 2" w:char="F0A3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D773BF"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ذ</w:t>
            </w:r>
            <w:r w:rsidR="00A055B0"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كر  </w:t>
            </w:r>
            <w:r w:rsidR="00514C9D"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</w:t>
            </w:r>
            <w:r w:rsidRPr="00337836">
              <w:rPr>
                <w:rFonts w:cs="Khalid Art bold" w:hint="cs"/>
              </w:rPr>
              <w:sym w:font="Wingdings 2" w:char="F0A3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أ</w:t>
            </w:r>
            <w:r w:rsidR="00D773BF"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نثى</w:t>
            </w:r>
          </w:p>
        </w:tc>
        <w:tc>
          <w:tcPr>
            <w:tcW w:w="1424" w:type="dxa"/>
            <w:vAlign w:val="center"/>
          </w:tcPr>
          <w:p w14:paraId="0ED497D0" w14:textId="0AE43BD3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الجنسية</w:t>
            </w:r>
          </w:p>
        </w:tc>
        <w:tc>
          <w:tcPr>
            <w:tcW w:w="1143" w:type="dxa"/>
            <w:vAlign w:val="center"/>
          </w:tcPr>
          <w:p w14:paraId="0CD0B672" w14:textId="77777777" w:rsidR="00D773BF" w:rsidRPr="002530C7" w:rsidRDefault="00D773BF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134" w:type="dxa"/>
            <w:vAlign w:val="center"/>
          </w:tcPr>
          <w:p w14:paraId="3DF3E983" w14:textId="0BEC1DA3" w:rsidR="00D773BF" w:rsidRPr="002530C7" w:rsidRDefault="00D773BF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المؤهل العلمي</w:t>
            </w:r>
          </w:p>
        </w:tc>
        <w:tc>
          <w:tcPr>
            <w:tcW w:w="2126" w:type="dxa"/>
            <w:vAlign w:val="center"/>
          </w:tcPr>
          <w:p w14:paraId="515225F9" w14:textId="77777777" w:rsidR="00D773BF" w:rsidRPr="002530C7" w:rsidRDefault="00D773BF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9C63D6" w:rsidRPr="002530C7" w14:paraId="0472B6ED" w14:textId="77777777" w:rsidTr="009C63D6">
        <w:trPr>
          <w:trHeight w:val="396"/>
        </w:trPr>
        <w:tc>
          <w:tcPr>
            <w:tcW w:w="2396" w:type="dxa"/>
            <w:vAlign w:val="center"/>
          </w:tcPr>
          <w:p w14:paraId="09ADD527" w14:textId="01E5E810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الدرجة العلمية</w:t>
            </w:r>
          </w:p>
        </w:tc>
        <w:tc>
          <w:tcPr>
            <w:tcW w:w="1836" w:type="dxa"/>
            <w:vAlign w:val="center"/>
          </w:tcPr>
          <w:p w14:paraId="6CD6FCC0" w14:textId="77777777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424" w:type="dxa"/>
            <w:vAlign w:val="center"/>
          </w:tcPr>
          <w:p w14:paraId="0EAB4BD0" w14:textId="547779B1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الكلية</w:t>
            </w:r>
          </w:p>
        </w:tc>
        <w:tc>
          <w:tcPr>
            <w:tcW w:w="1143" w:type="dxa"/>
            <w:vAlign w:val="center"/>
          </w:tcPr>
          <w:p w14:paraId="5C8819FE" w14:textId="77777777" w:rsidR="00D773BF" w:rsidRPr="002530C7" w:rsidRDefault="00D773BF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134" w:type="dxa"/>
            <w:vAlign w:val="center"/>
          </w:tcPr>
          <w:p w14:paraId="6C59FE49" w14:textId="5933C86A" w:rsidR="00D773BF" w:rsidRPr="002530C7" w:rsidRDefault="00D773BF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القسم</w:t>
            </w:r>
          </w:p>
        </w:tc>
        <w:tc>
          <w:tcPr>
            <w:tcW w:w="2126" w:type="dxa"/>
            <w:vAlign w:val="center"/>
          </w:tcPr>
          <w:p w14:paraId="537D2EA1" w14:textId="77777777" w:rsidR="00D773BF" w:rsidRPr="002530C7" w:rsidRDefault="00D773BF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9C63D6" w:rsidRPr="002530C7" w14:paraId="756C6B6B" w14:textId="77777777" w:rsidTr="009C63D6">
        <w:trPr>
          <w:trHeight w:val="417"/>
        </w:trPr>
        <w:tc>
          <w:tcPr>
            <w:tcW w:w="2396" w:type="dxa"/>
            <w:vAlign w:val="center"/>
          </w:tcPr>
          <w:p w14:paraId="3FE04CCF" w14:textId="5EFE743D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1836" w:type="dxa"/>
            <w:vAlign w:val="center"/>
          </w:tcPr>
          <w:p w14:paraId="1AEF6935" w14:textId="77777777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424" w:type="dxa"/>
            <w:vAlign w:val="center"/>
          </w:tcPr>
          <w:p w14:paraId="6DA3DF15" w14:textId="5E847007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التخصص الدقيق</w:t>
            </w:r>
          </w:p>
        </w:tc>
        <w:tc>
          <w:tcPr>
            <w:tcW w:w="1143" w:type="dxa"/>
            <w:vAlign w:val="center"/>
          </w:tcPr>
          <w:p w14:paraId="42B217BF" w14:textId="77777777" w:rsidR="00D773BF" w:rsidRPr="002530C7" w:rsidRDefault="00D773BF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134" w:type="dxa"/>
            <w:vAlign w:val="center"/>
          </w:tcPr>
          <w:p w14:paraId="4545E29D" w14:textId="2B5B8C99" w:rsidR="00D773BF" w:rsidRPr="002530C7" w:rsidRDefault="00D773BF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العنوان</w:t>
            </w:r>
          </w:p>
        </w:tc>
        <w:tc>
          <w:tcPr>
            <w:tcW w:w="2126" w:type="dxa"/>
            <w:vAlign w:val="center"/>
          </w:tcPr>
          <w:p w14:paraId="25136DEA" w14:textId="77777777" w:rsidR="00D773BF" w:rsidRPr="002530C7" w:rsidRDefault="00D773BF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9C63D6" w:rsidRPr="002530C7" w14:paraId="1010C047" w14:textId="77777777" w:rsidTr="009C63D6">
        <w:trPr>
          <w:trHeight w:val="423"/>
        </w:trPr>
        <w:tc>
          <w:tcPr>
            <w:tcW w:w="2396" w:type="dxa"/>
            <w:vAlign w:val="center"/>
          </w:tcPr>
          <w:p w14:paraId="5B61D7AA" w14:textId="7863897F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الهاتف الجوال</w:t>
            </w:r>
          </w:p>
        </w:tc>
        <w:tc>
          <w:tcPr>
            <w:tcW w:w="1836" w:type="dxa"/>
            <w:vAlign w:val="center"/>
          </w:tcPr>
          <w:p w14:paraId="539B6EE5" w14:textId="77777777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424" w:type="dxa"/>
            <w:vAlign w:val="center"/>
          </w:tcPr>
          <w:p w14:paraId="0CFA34BD" w14:textId="51CEB2C1" w:rsidR="00D773BF" w:rsidRPr="002530C7" w:rsidRDefault="00D773BF" w:rsidP="00A055B0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هاتف العمل</w:t>
            </w:r>
          </w:p>
        </w:tc>
        <w:tc>
          <w:tcPr>
            <w:tcW w:w="1143" w:type="dxa"/>
            <w:vAlign w:val="center"/>
          </w:tcPr>
          <w:p w14:paraId="75C5FF90" w14:textId="77777777" w:rsidR="00D773BF" w:rsidRPr="002530C7" w:rsidRDefault="00D773BF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134" w:type="dxa"/>
            <w:vAlign w:val="center"/>
          </w:tcPr>
          <w:p w14:paraId="47EA2D66" w14:textId="732C689F" w:rsidR="00D773BF" w:rsidRPr="002530C7" w:rsidRDefault="00D773BF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2530C7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الفاكس</w:t>
            </w:r>
          </w:p>
        </w:tc>
        <w:tc>
          <w:tcPr>
            <w:tcW w:w="2126" w:type="dxa"/>
            <w:vAlign w:val="center"/>
          </w:tcPr>
          <w:p w14:paraId="7DDC8615" w14:textId="77777777" w:rsidR="00D773BF" w:rsidRPr="002530C7" w:rsidRDefault="00D773BF" w:rsidP="00D773BF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</w:tbl>
    <w:p w14:paraId="048D82CD" w14:textId="77777777" w:rsidR="009C63D6" w:rsidRDefault="009C63D6" w:rsidP="009C63D6">
      <w:pPr>
        <w:pStyle w:val="a5"/>
        <w:bidi/>
        <w:ind w:left="-52"/>
        <w:rPr>
          <w:b/>
          <w:bCs/>
          <w:sz w:val="26"/>
          <w:szCs w:val="26"/>
          <w:rtl/>
        </w:rPr>
      </w:pPr>
    </w:p>
    <w:p w14:paraId="20DD7D05" w14:textId="71C374AE" w:rsidR="009C63D6" w:rsidRDefault="009C63D6" w:rsidP="000732DB">
      <w:pPr>
        <w:pStyle w:val="a5"/>
        <w:bidi/>
        <w:ind w:left="-336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 xml:space="preserve">ثانياً / بيانات أعضاء الفريق </w:t>
      </w:r>
      <w:r w:rsidR="00C04208">
        <w:rPr>
          <w:rFonts w:hint="cs"/>
          <w:b/>
          <w:bCs/>
          <w:sz w:val="26"/>
          <w:szCs w:val="26"/>
          <w:rtl/>
        </w:rPr>
        <w:t>البحثي</w:t>
      </w:r>
      <w:r>
        <w:rPr>
          <w:rFonts w:hint="cs"/>
          <w:b/>
          <w:bCs/>
          <w:sz w:val="26"/>
          <w:szCs w:val="26"/>
          <w:rtl/>
        </w:rPr>
        <w:t>:</w:t>
      </w:r>
    </w:p>
    <w:tbl>
      <w:tblPr>
        <w:tblStyle w:val="a6"/>
        <w:bidiVisual/>
        <w:tblW w:w="10011" w:type="dxa"/>
        <w:tblInd w:w="-359" w:type="dxa"/>
        <w:tblLook w:val="04A0" w:firstRow="1" w:lastRow="0" w:firstColumn="1" w:lastColumn="0" w:noHBand="0" w:noVBand="1"/>
      </w:tblPr>
      <w:tblGrid>
        <w:gridCol w:w="566"/>
        <w:gridCol w:w="3912"/>
        <w:gridCol w:w="1572"/>
        <w:gridCol w:w="1701"/>
        <w:gridCol w:w="2260"/>
      </w:tblGrid>
      <w:tr w:rsidR="009C63D6" w:rsidRPr="00801B65" w14:paraId="4FFD9D90" w14:textId="77777777" w:rsidTr="004E29B8">
        <w:trPr>
          <w:trHeight w:val="381"/>
        </w:trPr>
        <w:tc>
          <w:tcPr>
            <w:tcW w:w="566" w:type="dxa"/>
            <w:vAlign w:val="center"/>
          </w:tcPr>
          <w:p w14:paraId="5BD5A062" w14:textId="2A29447D" w:rsidR="009C63D6" w:rsidRPr="00801B65" w:rsidRDefault="009C63D6" w:rsidP="009C63D6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م</w:t>
            </w:r>
          </w:p>
        </w:tc>
        <w:tc>
          <w:tcPr>
            <w:tcW w:w="3912" w:type="dxa"/>
            <w:vAlign w:val="center"/>
          </w:tcPr>
          <w:p w14:paraId="2D76B488" w14:textId="7D36E47F" w:rsidR="009C63D6" w:rsidRPr="00801B65" w:rsidRDefault="009C63D6" w:rsidP="009C63D6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نوع المشاركة</w:t>
            </w:r>
          </w:p>
        </w:tc>
        <w:tc>
          <w:tcPr>
            <w:tcW w:w="1572" w:type="dxa"/>
            <w:vAlign w:val="center"/>
          </w:tcPr>
          <w:p w14:paraId="3DF89295" w14:textId="2EE942AB" w:rsidR="009C63D6" w:rsidRPr="00801B65" w:rsidRDefault="009C63D6" w:rsidP="009C63D6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الاسم</w:t>
            </w:r>
          </w:p>
        </w:tc>
        <w:tc>
          <w:tcPr>
            <w:tcW w:w="1701" w:type="dxa"/>
            <w:vAlign w:val="center"/>
          </w:tcPr>
          <w:p w14:paraId="041C3B6B" w14:textId="27879302" w:rsidR="009C63D6" w:rsidRPr="00801B65" w:rsidRDefault="009C63D6" w:rsidP="009C63D6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الجهة / الجامعة</w:t>
            </w:r>
          </w:p>
        </w:tc>
        <w:tc>
          <w:tcPr>
            <w:tcW w:w="2260" w:type="dxa"/>
            <w:vAlign w:val="center"/>
          </w:tcPr>
          <w:p w14:paraId="4A2030D1" w14:textId="06671815" w:rsidR="009C63D6" w:rsidRPr="00801B65" w:rsidRDefault="009C63D6" w:rsidP="009C63D6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المؤهل</w:t>
            </w:r>
          </w:p>
        </w:tc>
      </w:tr>
      <w:tr w:rsidR="009C63D6" w:rsidRPr="00801B65" w14:paraId="30EC8218" w14:textId="77777777" w:rsidTr="009C63D6">
        <w:trPr>
          <w:trHeight w:val="357"/>
        </w:trPr>
        <w:tc>
          <w:tcPr>
            <w:tcW w:w="566" w:type="dxa"/>
            <w:vAlign w:val="center"/>
          </w:tcPr>
          <w:p w14:paraId="4F927CC5" w14:textId="0C35274F" w:rsidR="009C63D6" w:rsidRPr="00801B65" w:rsidRDefault="009C63D6" w:rsidP="009C63D6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1</w:t>
            </w:r>
          </w:p>
        </w:tc>
        <w:tc>
          <w:tcPr>
            <w:tcW w:w="3912" w:type="dxa"/>
            <w:vAlign w:val="center"/>
          </w:tcPr>
          <w:p w14:paraId="41C97B24" w14:textId="2CFD742B" w:rsidR="009C63D6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باحث مشارك   </w:t>
            </w:r>
            <w:r w:rsidR="009C63D6"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مستشار </w:t>
            </w:r>
            <w:r w:rsidR="009C63D6"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9C63D6"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مساعد باحث </w:t>
            </w:r>
          </w:p>
        </w:tc>
        <w:tc>
          <w:tcPr>
            <w:tcW w:w="1572" w:type="dxa"/>
            <w:vAlign w:val="center"/>
          </w:tcPr>
          <w:p w14:paraId="6985EB4B" w14:textId="77777777" w:rsidR="009C63D6" w:rsidRPr="00801B65" w:rsidRDefault="009C63D6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701" w:type="dxa"/>
            <w:vAlign w:val="center"/>
          </w:tcPr>
          <w:p w14:paraId="51A08692" w14:textId="77777777" w:rsidR="009C63D6" w:rsidRPr="00801B65" w:rsidRDefault="009C63D6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2260" w:type="dxa"/>
            <w:vAlign w:val="center"/>
          </w:tcPr>
          <w:p w14:paraId="16575F37" w14:textId="77777777" w:rsidR="009C63D6" w:rsidRPr="00801B65" w:rsidRDefault="009C63D6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90526B" w:rsidRPr="00801B65" w14:paraId="525F63FC" w14:textId="77777777" w:rsidTr="009C63D6">
        <w:trPr>
          <w:trHeight w:val="419"/>
        </w:trPr>
        <w:tc>
          <w:tcPr>
            <w:tcW w:w="566" w:type="dxa"/>
            <w:vAlign w:val="center"/>
          </w:tcPr>
          <w:p w14:paraId="7C47A6A3" w14:textId="6E31C881" w:rsidR="0090526B" w:rsidRPr="00801B65" w:rsidRDefault="0090526B" w:rsidP="0090526B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2</w:t>
            </w:r>
          </w:p>
        </w:tc>
        <w:tc>
          <w:tcPr>
            <w:tcW w:w="3912" w:type="dxa"/>
            <w:vAlign w:val="center"/>
          </w:tcPr>
          <w:p w14:paraId="63D0A5D6" w14:textId="562BB243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باحث مشارك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مستشار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مساعد باحث </w:t>
            </w:r>
          </w:p>
        </w:tc>
        <w:tc>
          <w:tcPr>
            <w:tcW w:w="1572" w:type="dxa"/>
            <w:vAlign w:val="center"/>
          </w:tcPr>
          <w:p w14:paraId="5676EEDD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701" w:type="dxa"/>
            <w:vAlign w:val="center"/>
          </w:tcPr>
          <w:p w14:paraId="2BB6723F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2260" w:type="dxa"/>
            <w:vAlign w:val="center"/>
          </w:tcPr>
          <w:p w14:paraId="1149AC30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90526B" w:rsidRPr="00801B65" w14:paraId="2C0CCF52" w14:textId="77777777" w:rsidTr="009C63D6">
        <w:trPr>
          <w:trHeight w:val="424"/>
        </w:trPr>
        <w:tc>
          <w:tcPr>
            <w:tcW w:w="566" w:type="dxa"/>
            <w:vAlign w:val="center"/>
          </w:tcPr>
          <w:p w14:paraId="308B9D61" w14:textId="06E5EFA8" w:rsidR="0090526B" w:rsidRPr="00801B65" w:rsidRDefault="0090526B" w:rsidP="0090526B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3</w:t>
            </w:r>
          </w:p>
        </w:tc>
        <w:tc>
          <w:tcPr>
            <w:tcW w:w="3912" w:type="dxa"/>
            <w:vAlign w:val="center"/>
          </w:tcPr>
          <w:p w14:paraId="77215C1D" w14:textId="2DBD9242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باحث مشارك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مستشار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مساعد باحث </w:t>
            </w:r>
          </w:p>
        </w:tc>
        <w:tc>
          <w:tcPr>
            <w:tcW w:w="1572" w:type="dxa"/>
            <w:vAlign w:val="center"/>
          </w:tcPr>
          <w:p w14:paraId="55D7C87C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701" w:type="dxa"/>
            <w:vAlign w:val="center"/>
          </w:tcPr>
          <w:p w14:paraId="523311F1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2260" w:type="dxa"/>
            <w:vAlign w:val="center"/>
          </w:tcPr>
          <w:p w14:paraId="0C441CAD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90526B" w:rsidRPr="00801B65" w14:paraId="23E485F8" w14:textId="77777777" w:rsidTr="009C63D6">
        <w:trPr>
          <w:trHeight w:val="416"/>
        </w:trPr>
        <w:tc>
          <w:tcPr>
            <w:tcW w:w="566" w:type="dxa"/>
            <w:vAlign w:val="center"/>
          </w:tcPr>
          <w:p w14:paraId="027A58A8" w14:textId="3E27BDFF" w:rsidR="0090526B" w:rsidRPr="00801B65" w:rsidRDefault="0090526B" w:rsidP="0090526B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4</w:t>
            </w:r>
          </w:p>
        </w:tc>
        <w:tc>
          <w:tcPr>
            <w:tcW w:w="3912" w:type="dxa"/>
            <w:vAlign w:val="center"/>
          </w:tcPr>
          <w:p w14:paraId="2AA7CCAC" w14:textId="23B533D5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باحث مشارك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مستشار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مساعد باحث </w:t>
            </w:r>
          </w:p>
        </w:tc>
        <w:tc>
          <w:tcPr>
            <w:tcW w:w="1572" w:type="dxa"/>
            <w:vAlign w:val="center"/>
          </w:tcPr>
          <w:p w14:paraId="02639957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701" w:type="dxa"/>
            <w:vAlign w:val="center"/>
          </w:tcPr>
          <w:p w14:paraId="41FE4139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2260" w:type="dxa"/>
            <w:vAlign w:val="center"/>
          </w:tcPr>
          <w:p w14:paraId="5218FE67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90526B" w:rsidRPr="00801B65" w14:paraId="48C7928A" w14:textId="77777777" w:rsidTr="009C63D6">
        <w:trPr>
          <w:trHeight w:val="409"/>
        </w:trPr>
        <w:tc>
          <w:tcPr>
            <w:tcW w:w="566" w:type="dxa"/>
            <w:vAlign w:val="center"/>
          </w:tcPr>
          <w:p w14:paraId="10F438B0" w14:textId="15B0C1CC" w:rsidR="0090526B" w:rsidRPr="00801B65" w:rsidRDefault="0090526B" w:rsidP="0090526B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5</w:t>
            </w:r>
          </w:p>
        </w:tc>
        <w:tc>
          <w:tcPr>
            <w:tcW w:w="3912" w:type="dxa"/>
            <w:vAlign w:val="center"/>
          </w:tcPr>
          <w:p w14:paraId="042F7742" w14:textId="4F072F22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باحث مشارك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مستشار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مساعد باحث </w:t>
            </w:r>
          </w:p>
        </w:tc>
        <w:tc>
          <w:tcPr>
            <w:tcW w:w="1572" w:type="dxa"/>
            <w:vAlign w:val="center"/>
          </w:tcPr>
          <w:p w14:paraId="2BFEBEBF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701" w:type="dxa"/>
            <w:vAlign w:val="center"/>
          </w:tcPr>
          <w:p w14:paraId="66E87FD3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2260" w:type="dxa"/>
            <w:vAlign w:val="center"/>
          </w:tcPr>
          <w:p w14:paraId="007CA4B6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90526B" w:rsidRPr="00801B65" w14:paraId="4BCD9DBD" w14:textId="77777777" w:rsidTr="009C63D6">
        <w:trPr>
          <w:trHeight w:val="415"/>
        </w:trPr>
        <w:tc>
          <w:tcPr>
            <w:tcW w:w="566" w:type="dxa"/>
            <w:vAlign w:val="center"/>
          </w:tcPr>
          <w:p w14:paraId="2B4D895C" w14:textId="390760A3" w:rsidR="0090526B" w:rsidRPr="00801B65" w:rsidRDefault="0090526B" w:rsidP="0090526B">
            <w:pPr>
              <w:pStyle w:val="a5"/>
              <w:bidi/>
              <w:ind w:left="0"/>
              <w:jc w:val="center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6</w:t>
            </w:r>
          </w:p>
        </w:tc>
        <w:tc>
          <w:tcPr>
            <w:tcW w:w="3912" w:type="dxa"/>
            <w:vAlign w:val="center"/>
          </w:tcPr>
          <w:p w14:paraId="589B4977" w14:textId="5DDBCA80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باحث مشارك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مستشار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مساعد باحث </w:t>
            </w:r>
          </w:p>
        </w:tc>
        <w:tc>
          <w:tcPr>
            <w:tcW w:w="1572" w:type="dxa"/>
            <w:vAlign w:val="center"/>
          </w:tcPr>
          <w:p w14:paraId="585E392A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1701" w:type="dxa"/>
            <w:vAlign w:val="center"/>
          </w:tcPr>
          <w:p w14:paraId="31C3DF6B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  <w:tc>
          <w:tcPr>
            <w:tcW w:w="2260" w:type="dxa"/>
            <w:vAlign w:val="center"/>
          </w:tcPr>
          <w:p w14:paraId="425ED992" w14:textId="77777777" w:rsidR="0090526B" w:rsidRPr="00801B65" w:rsidRDefault="0090526B" w:rsidP="0090526B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</w:tbl>
    <w:p w14:paraId="6C84F70A" w14:textId="77777777" w:rsidR="007137A7" w:rsidRDefault="007137A7" w:rsidP="007137A7">
      <w:pPr>
        <w:pStyle w:val="a5"/>
        <w:bidi/>
        <w:ind w:left="-52"/>
        <w:rPr>
          <w:b/>
          <w:bCs/>
          <w:sz w:val="26"/>
          <w:szCs w:val="26"/>
          <w:rtl/>
        </w:rPr>
      </w:pPr>
    </w:p>
    <w:p w14:paraId="6D20ABFD" w14:textId="094F6631" w:rsidR="007137A7" w:rsidRPr="000732DB" w:rsidRDefault="007137A7" w:rsidP="000732DB">
      <w:pPr>
        <w:bidi/>
        <w:ind w:left="-336"/>
        <w:rPr>
          <w:b/>
          <w:bCs/>
          <w:sz w:val="26"/>
          <w:szCs w:val="26"/>
          <w:rtl/>
        </w:rPr>
      </w:pPr>
      <w:r w:rsidRPr="000732DB">
        <w:rPr>
          <w:rFonts w:hint="cs"/>
          <w:b/>
          <w:bCs/>
          <w:sz w:val="26"/>
          <w:szCs w:val="26"/>
          <w:rtl/>
        </w:rPr>
        <w:t xml:space="preserve">ثالثاً / البيانات الأساسية للمقترح </w:t>
      </w:r>
      <w:r w:rsidR="00C04208" w:rsidRPr="000732DB">
        <w:rPr>
          <w:rFonts w:hint="cs"/>
          <w:b/>
          <w:bCs/>
          <w:sz w:val="26"/>
          <w:szCs w:val="26"/>
          <w:rtl/>
        </w:rPr>
        <w:t>البحثي</w:t>
      </w:r>
      <w:r w:rsidRPr="000732DB">
        <w:rPr>
          <w:rFonts w:hint="cs"/>
          <w:b/>
          <w:bCs/>
          <w:sz w:val="26"/>
          <w:szCs w:val="26"/>
          <w:rtl/>
        </w:rPr>
        <w:t>:</w:t>
      </w:r>
    </w:p>
    <w:tbl>
      <w:tblPr>
        <w:tblStyle w:val="a6"/>
        <w:bidiVisual/>
        <w:tblW w:w="9995" w:type="dxa"/>
        <w:tblInd w:w="-342" w:type="dxa"/>
        <w:tblLook w:val="04A0" w:firstRow="1" w:lastRow="0" w:firstColumn="1" w:lastColumn="0" w:noHBand="0" w:noVBand="1"/>
      </w:tblPr>
      <w:tblGrid>
        <w:gridCol w:w="2624"/>
        <w:gridCol w:w="7371"/>
      </w:tblGrid>
      <w:tr w:rsidR="007137A7" w:rsidRPr="00801B65" w14:paraId="75FDE312" w14:textId="77777777" w:rsidTr="007137A7">
        <w:trPr>
          <w:trHeight w:val="431"/>
        </w:trPr>
        <w:tc>
          <w:tcPr>
            <w:tcW w:w="2624" w:type="dxa"/>
          </w:tcPr>
          <w:p w14:paraId="176762C0" w14:textId="3B63E40E" w:rsidR="007137A7" w:rsidRPr="00801B65" w:rsidRDefault="007137A7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عنوان المقترح باللغة العربية</w:t>
            </w:r>
          </w:p>
        </w:tc>
        <w:tc>
          <w:tcPr>
            <w:tcW w:w="7371" w:type="dxa"/>
          </w:tcPr>
          <w:p w14:paraId="744429A0" w14:textId="77777777" w:rsidR="007137A7" w:rsidRPr="00801B65" w:rsidRDefault="007137A7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7137A7" w:rsidRPr="00801B65" w14:paraId="10092C25" w14:textId="77777777" w:rsidTr="007137A7">
        <w:trPr>
          <w:trHeight w:val="422"/>
        </w:trPr>
        <w:tc>
          <w:tcPr>
            <w:tcW w:w="2624" w:type="dxa"/>
          </w:tcPr>
          <w:p w14:paraId="27FD24CC" w14:textId="1EF9A359" w:rsidR="007137A7" w:rsidRPr="00801B65" w:rsidRDefault="007137A7" w:rsidP="007137A7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عنوان المقترح باللغة الإنجليزية</w:t>
            </w:r>
          </w:p>
        </w:tc>
        <w:tc>
          <w:tcPr>
            <w:tcW w:w="7371" w:type="dxa"/>
          </w:tcPr>
          <w:p w14:paraId="3579784F" w14:textId="77777777" w:rsidR="007137A7" w:rsidRPr="00801B65" w:rsidRDefault="007137A7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7137A7" w:rsidRPr="00801B65" w14:paraId="46CAB972" w14:textId="77777777" w:rsidTr="007137A7">
        <w:trPr>
          <w:trHeight w:val="415"/>
        </w:trPr>
        <w:tc>
          <w:tcPr>
            <w:tcW w:w="2624" w:type="dxa"/>
          </w:tcPr>
          <w:p w14:paraId="4AEF38D2" w14:textId="34A55BF3" w:rsidR="007137A7" w:rsidRPr="00801B65" w:rsidRDefault="007137A7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المجال الع</w:t>
            </w:r>
            <w:r w:rsidR="0090526B" w:rsidRPr="00801B65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ا</w:t>
            </w:r>
            <w:r w:rsidR="00D7792C">
              <w:rPr>
                <w:rFonts w:ascii="Traditional Arabic" w:hAnsi="Traditional Arabic" w:cs="Traditional Arabic"/>
                <w:sz w:val="22"/>
                <w:szCs w:val="22"/>
                <w:rtl/>
              </w:rPr>
              <w:t>م للم</w:t>
            </w:r>
            <w:r w:rsidR="00D7792C">
              <w:rPr>
                <w:rFonts w:ascii="Traditional Arabic" w:hAnsi="Traditional Arabic" w:cs="Traditional Arabic" w:hint="cs"/>
                <w:sz w:val="22"/>
                <w:szCs w:val="22"/>
                <w:rtl/>
              </w:rPr>
              <w:t>ق</w:t>
            </w: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ترح</w:t>
            </w:r>
          </w:p>
        </w:tc>
        <w:tc>
          <w:tcPr>
            <w:tcW w:w="7371" w:type="dxa"/>
          </w:tcPr>
          <w:p w14:paraId="56639EAA" w14:textId="77777777" w:rsidR="007137A7" w:rsidRPr="00801B65" w:rsidRDefault="007137A7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7137A7" w:rsidRPr="00801B65" w14:paraId="37A4C32F" w14:textId="77777777" w:rsidTr="007137A7">
        <w:trPr>
          <w:trHeight w:val="393"/>
        </w:trPr>
        <w:tc>
          <w:tcPr>
            <w:tcW w:w="2624" w:type="dxa"/>
          </w:tcPr>
          <w:p w14:paraId="6A393483" w14:textId="2006A8BF" w:rsidR="007137A7" w:rsidRPr="00801B65" w:rsidRDefault="007137A7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المجال الدقيق للمقترح</w:t>
            </w:r>
          </w:p>
        </w:tc>
        <w:tc>
          <w:tcPr>
            <w:tcW w:w="7371" w:type="dxa"/>
          </w:tcPr>
          <w:p w14:paraId="2FA06739" w14:textId="77777777" w:rsidR="007137A7" w:rsidRPr="00801B65" w:rsidRDefault="007137A7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7137A7" w:rsidRPr="00801B65" w14:paraId="12E93383" w14:textId="77777777" w:rsidTr="007137A7">
        <w:trPr>
          <w:trHeight w:val="418"/>
        </w:trPr>
        <w:tc>
          <w:tcPr>
            <w:tcW w:w="2624" w:type="dxa"/>
          </w:tcPr>
          <w:p w14:paraId="6F38441C" w14:textId="03411606" w:rsidR="007137A7" w:rsidRPr="00801B65" w:rsidRDefault="007137A7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مدة المشروع بالشهر</w:t>
            </w:r>
          </w:p>
        </w:tc>
        <w:tc>
          <w:tcPr>
            <w:tcW w:w="7371" w:type="dxa"/>
          </w:tcPr>
          <w:p w14:paraId="5C99CA0D" w14:textId="77777777" w:rsidR="007137A7" w:rsidRPr="00801B65" w:rsidRDefault="007137A7" w:rsidP="009C63D6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</w:p>
        </w:tc>
      </w:tr>
      <w:tr w:rsidR="007137A7" w:rsidRPr="00801B65" w14:paraId="5B7851CB" w14:textId="77777777" w:rsidTr="007137A7">
        <w:trPr>
          <w:trHeight w:val="410"/>
        </w:trPr>
        <w:tc>
          <w:tcPr>
            <w:tcW w:w="2624" w:type="dxa"/>
          </w:tcPr>
          <w:p w14:paraId="1769D374" w14:textId="4A07EA6E" w:rsidR="007137A7" w:rsidRPr="00801B65" w:rsidRDefault="007137A7" w:rsidP="007137A7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>نوع البحث</w:t>
            </w:r>
          </w:p>
        </w:tc>
        <w:tc>
          <w:tcPr>
            <w:tcW w:w="7371" w:type="dxa"/>
            <w:vAlign w:val="center"/>
          </w:tcPr>
          <w:p w14:paraId="51E1B8B8" w14:textId="64DABCD3" w:rsidR="007137A7" w:rsidRPr="00801B65" w:rsidRDefault="0090526B" w:rsidP="007137A7">
            <w:pPr>
              <w:pStyle w:val="a5"/>
              <w:bidi/>
              <w:ind w:left="0"/>
              <w:rPr>
                <w:rFonts w:ascii="Traditional Arabic" w:hAnsi="Traditional Arabic" w:cs="Traditional Arabic"/>
                <w:sz w:val="22"/>
                <w:szCs w:val="22"/>
                <w:rtl/>
              </w:rPr>
            </w:pPr>
            <w:r w:rsidRPr="00801B65">
              <w:rPr>
                <w:rFonts w:cs="Khalid Art bold" w:hint="cs"/>
              </w:rPr>
              <w:sym w:font="Wingdings 2" w:char="F0A3"/>
            </w:r>
            <w:r w:rsidR="007137A7"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 تجريبي تطبيقي         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cs="Khalid Art bold" w:hint="cs"/>
                <w:rtl/>
              </w:rPr>
              <w:t xml:space="preserve"> </w:t>
            </w:r>
            <w:r w:rsidR="007137A7"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نظري أو مقالة استعراضية              </w:t>
            </w:r>
            <w:r w:rsidRPr="00801B65">
              <w:rPr>
                <w:rFonts w:cs="Khalid Art bold" w:hint="cs"/>
              </w:rPr>
              <w:sym w:font="Wingdings 2" w:char="F0A3"/>
            </w:r>
            <w:r w:rsidRPr="00801B65">
              <w:rPr>
                <w:rFonts w:cs="Khalid Art bold" w:hint="cs"/>
                <w:rtl/>
              </w:rPr>
              <w:t xml:space="preserve"> </w:t>
            </w:r>
            <w:r w:rsidR="007137A7" w:rsidRPr="00801B65">
              <w:rPr>
                <w:rFonts w:ascii="Traditional Arabic" w:hAnsi="Traditional Arabic" w:cs="Traditional Arabic"/>
                <w:sz w:val="22"/>
                <w:szCs w:val="22"/>
                <w:rtl/>
              </w:rPr>
              <w:t xml:space="preserve">معتمد على استبيان </w:t>
            </w:r>
          </w:p>
        </w:tc>
      </w:tr>
    </w:tbl>
    <w:p w14:paraId="0FA684A3" w14:textId="737BD990" w:rsidR="00D773BF" w:rsidRDefault="00D773BF" w:rsidP="009C63D6">
      <w:pPr>
        <w:pStyle w:val="a5"/>
        <w:bidi/>
        <w:rPr>
          <w:b/>
          <w:bCs/>
          <w:sz w:val="26"/>
          <w:szCs w:val="26"/>
          <w:rtl/>
        </w:rPr>
      </w:pPr>
    </w:p>
    <w:p w14:paraId="71565B33" w14:textId="412B7452" w:rsidR="00C04208" w:rsidRDefault="00C04208" w:rsidP="00C04208">
      <w:pPr>
        <w:pStyle w:val="a5"/>
        <w:bidi/>
        <w:rPr>
          <w:b/>
          <w:bCs/>
          <w:sz w:val="26"/>
          <w:szCs w:val="26"/>
          <w:rtl/>
        </w:rPr>
      </w:pPr>
    </w:p>
    <w:p w14:paraId="3B1A49E0" w14:textId="7A90F947" w:rsidR="00C04208" w:rsidRDefault="00C04208" w:rsidP="00C04208">
      <w:pPr>
        <w:pStyle w:val="a5"/>
        <w:bidi/>
        <w:rPr>
          <w:b/>
          <w:bCs/>
          <w:sz w:val="26"/>
          <w:szCs w:val="26"/>
          <w:rtl/>
        </w:rPr>
      </w:pPr>
    </w:p>
    <w:p w14:paraId="1EE11FCB" w14:textId="1AC8FAD9" w:rsidR="00C04208" w:rsidRPr="0090526B" w:rsidRDefault="00C04208" w:rsidP="0090526B">
      <w:pPr>
        <w:bidi/>
        <w:rPr>
          <w:b/>
          <w:bCs/>
          <w:sz w:val="26"/>
          <w:szCs w:val="26"/>
          <w:rtl/>
        </w:rPr>
      </w:pPr>
    </w:p>
    <w:p w14:paraId="7124DA9F" w14:textId="31118BCE" w:rsidR="00C04208" w:rsidRDefault="00C04208" w:rsidP="00C04208">
      <w:pPr>
        <w:pStyle w:val="a5"/>
        <w:bidi/>
        <w:ind w:left="-52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lastRenderedPageBreak/>
        <w:t>رابعاً / تفاصيل المقترح البحثي</w:t>
      </w:r>
      <w:r w:rsidRPr="00C04208">
        <w:rPr>
          <w:rFonts w:hint="cs"/>
          <w:b/>
          <w:bCs/>
          <w:sz w:val="26"/>
          <w:szCs w:val="26"/>
          <w:rtl/>
        </w:rPr>
        <w:t>:</w:t>
      </w:r>
    </w:p>
    <w:tbl>
      <w:tblPr>
        <w:tblStyle w:val="a6"/>
        <w:bidiVisual/>
        <w:tblW w:w="9707" w:type="dxa"/>
        <w:tblLook w:val="04A0" w:firstRow="1" w:lastRow="0" w:firstColumn="1" w:lastColumn="0" w:noHBand="0" w:noVBand="1"/>
      </w:tblPr>
      <w:tblGrid>
        <w:gridCol w:w="9707"/>
      </w:tblGrid>
      <w:tr w:rsidR="00C04208" w:rsidRPr="0090526B" w14:paraId="2A572EBB" w14:textId="77777777" w:rsidTr="004C3EF4">
        <w:trPr>
          <w:trHeight w:val="313"/>
        </w:trPr>
        <w:tc>
          <w:tcPr>
            <w:tcW w:w="9707" w:type="dxa"/>
            <w:vAlign w:val="center"/>
          </w:tcPr>
          <w:p w14:paraId="738E04B3" w14:textId="4EAC719E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90526B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 xml:space="preserve">أ/ ملخص البحث باللغة العربية : </w:t>
            </w:r>
            <w:r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>(</w:t>
            </w:r>
            <w:r w:rsidR="00C94A0C"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 xml:space="preserve"> </w:t>
            </w:r>
            <w:r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>ما لا يزيد عن 150 – 200 كلمة توصف فيها طبيعة البحث وأهميته والأهداف وطر</w:t>
            </w:r>
            <w:r w:rsidR="0090526B"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 xml:space="preserve">يقة العمل وكيف سيشارك البحث في </w:t>
            </w:r>
            <w:r w:rsidR="0090526B" w:rsidRPr="004B4E9C">
              <w:rPr>
                <w:rFonts w:ascii="Traditional Arabic" w:hAnsi="Traditional Arabic" w:cs="Traditional Arabic" w:hint="cs"/>
                <w:sz w:val="18"/>
                <w:szCs w:val="18"/>
                <w:rtl/>
              </w:rPr>
              <w:t>إ</w:t>
            </w:r>
            <w:r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>ثراء المعلومات</w:t>
            </w:r>
            <w:r w:rsidR="00C94A0C"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 xml:space="preserve"> </w:t>
            </w:r>
            <w:r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>)</w:t>
            </w:r>
          </w:p>
        </w:tc>
      </w:tr>
      <w:tr w:rsidR="00C04208" w:rsidRPr="0090526B" w14:paraId="7405C6F3" w14:textId="77777777" w:rsidTr="004C3EF4">
        <w:tc>
          <w:tcPr>
            <w:tcW w:w="9707" w:type="dxa"/>
            <w:vAlign w:val="center"/>
          </w:tcPr>
          <w:p w14:paraId="537483A4" w14:textId="079242C2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  <w:p w14:paraId="6DA87E64" w14:textId="4EB01077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</w:tc>
      </w:tr>
      <w:tr w:rsidR="00C04208" w:rsidRPr="0090526B" w14:paraId="64B0D905" w14:textId="77777777" w:rsidTr="004C3EF4">
        <w:trPr>
          <w:trHeight w:val="283"/>
        </w:trPr>
        <w:tc>
          <w:tcPr>
            <w:tcW w:w="9707" w:type="dxa"/>
            <w:vAlign w:val="center"/>
          </w:tcPr>
          <w:p w14:paraId="1CAE459A" w14:textId="208F7779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90526B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 xml:space="preserve">ب/ ملخص البحث باللغة الإنجليزية: </w:t>
            </w:r>
            <w:r w:rsidRPr="0090526B"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  <w:t>(</w:t>
            </w:r>
            <w:r w:rsidR="00C94A0C"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 xml:space="preserve"> </w:t>
            </w:r>
            <w:r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>ما لا يزيد عن 150 كلمة</w:t>
            </w:r>
            <w:r w:rsidR="00C94A0C"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 xml:space="preserve"> </w:t>
            </w:r>
            <w:r w:rsidRPr="004B4E9C">
              <w:rPr>
                <w:rFonts w:ascii="Traditional Arabic" w:hAnsi="Traditional Arabic" w:cs="Traditional Arabic"/>
                <w:sz w:val="18"/>
                <w:szCs w:val="18"/>
                <w:rtl/>
              </w:rPr>
              <w:t>)</w:t>
            </w:r>
          </w:p>
        </w:tc>
      </w:tr>
      <w:tr w:rsidR="00C04208" w:rsidRPr="0090526B" w14:paraId="7B3D84CB" w14:textId="77777777" w:rsidTr="004C3EF4">
        <w:tc>
          <w:tcPr>
            <w:tcW w:w="9707" w:type="dxa"/>
            <w:vAlign w:val="center"/>
          </w:tcPr>
          <w:p w14:paraId="262FA6D1" w14:textId="1117D144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  <w:p w14:paraId="6F8277DE" w14:textId="192B1E21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</w:tc>
      </w:tr>
      <w:tr w:rsidR="00C04208" w:rsidRPr="0090526B" w14:paraId="14520DC5" w14:textId="77777777" w:rsidTr="004C3EF4">
        <w:trPr>
          <w:trHeight w:val="281"/>
        </w:trPr>
        <w:tc>
          <w:tcPr>
            <w:tcW w:w="9707" w:type="dxa"/>
            <w:vAlign w:val="center"/>
          </w:tcPr>
          <w:p w14:paraId="021C5769" w14:textId="5D40A8BD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90526B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 xml:space="preserve">جـ/ </w:t>
            </w:r>
            <w:r w:rsidR="0090526B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المسح الأدبي</w:t>
            </w:r>
            <w:r w:rsidRPr="0090526B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C04208" w:rsidRPr="0090526B" w14:paraId="7B44BD1F" w14:textId="77777777" w:rsidTr="004C3EF4">
        <w:tc>
          <w:tcPr>
            <w:tcW w:w="9707" w:type="dxa"/>
            <w:vAlign w:val="center"/>
          </w:tcPr>
          <w:p w14:paraId="72E7DC31" w14:textId="77777777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  <w:p w14:paraId="2AE70201" w14:textId="59C3C770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</w:tc>
      </w:tr>
      <w:tr w:rsidR="00C04208" w:rsidRPr="0090526B" w14:paraId="19C94584" w14:textId="77777777" w:rsidTr="004C3EF4">
        <w:trPr>
          <w:trHeight w:val="279"/>
        </w:trPr>
        <w:tc>
          <w:tcPr>
            <w:tcW w:w="9707" w:type="dxa"/>
            <w:vAlign w:val="center"/>
          </w:tcPr>
          <w:p w14:paraId="17184986" w14:textId="16103EBF" w:rsidR="00C04208" w:rsidRPr="0090526B" w:rsidRDefault="00C94A0C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90526B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د/ الأهداف</w:t>
            </w:r>
            <w:r w:rsidR="000A18B6">
              <w:rPr>
                <w:rFonts w:ascii="Traditional Arabic" w:hAnsi="Traditional Arabic" w:cs="Traditional Arabic" w:hint="cs"/>
                <w:b/>
                <w:bCs/>
                <w:sz w:val="22"/>
                <w:szCs w:val="22"/>
                <w:rtl/>
              </w:rPr>
              <w:t>:</w:t>
            </w:r>
          </w:p>
        </w:tc>
      </w:tr>
      <w:tr w:rsidR="00C04208" w:rsidRPr="0090526B" w14:paraId="1BA2786F" w14:textId="77777777" w:rsidTr="004C3EF4">
        <w:tc>
          <w:tcPr>
            <w:tcW w:w="9707" w:type="dxa"/>
            <w:vAlign w:val="center"/>
          </w:tcPr>
          <w:p w14:paraId="08FB4BBE" w14:textId="77777777" w:rsidR="00C04208" w:rsidRPr="0090526B" w:rsidRDefault="00C04208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  <w:p w14:paraId="597C9665" w14:textId="46C6F432" w:rsidR="00C94A0C" w:rsidRPr="0090526B" w:rsidRDefault="00C94A0C" w:rsidP="00C94A0C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</w:tc>
      </w:tr>
      <w:tr w:rsidR="00C94A0C" w:rsidRPr="0090526B" w14:paraId="04E3F468" w14:textId="77777777" w:rsidTr="004C3EF4">
        <w:trPr>
          <w:trHeight w:val="263"/>
        </w:trPr>
        <w:tc>
          <w:tcPr>
            <w:tcW w:w="9707" w:type="dxa"/>
            <w:vAlign w:val="center"/>
          </w:tcPr>
          <w:p w14:paraId="4472D862" w14:textId="14964EBA" w:rsidR="00C94A0C" w:rsidRPr="0090526B" w:rsidRDefault="0090526B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هـ/ النتائج المتوخاة</w:t>
            </w:r>
            <w:r>
              <w:rPr>
                <w:rFonts w:ascii="Traditional Arabic" w:hAnsi="Traditional Arabic" w:cs="Traditional Arabic" w:hint="cs"/>
                <w:b/>
                <w:bCs/>
                <w:sz w:val="22"/>
                <w:szCs w:val="22"/>
                <w:rtl/>
              </w:rPr>
              <w:t>:</w:t>
            </w:r>
            <w:r w:rsidR="00C94A0C" w:rsidRPr="0090526B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C94A0C" w:rsidRPr="0090526B" w14:paraId="565D229F" w14:textId="77777777" w:rsidTr="004C3EF4">
        <w:tc>
          <w:tcPr>
            <w:tcW w:w="9707" w:type="dxa"/>
            <w:vAlign w:val="center"/>
          </w:tcPr>
          <w:p w14:paraId="63FF4FBD" w14:textId="5992FA34" w:rsidR="00C94A0C" w:rsidRPr="0090526B" w:rsidRDefault="00C94A0C" w:rsidP="00C94A0C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  <w:p w14:paraId="3823F43A" w14:textId="209A8C26" w:rsidR="00C94A0C" w:rsidRPr="0090526B" w:rsidRDefault="00C94A0C" w:rsidP="00C94A0C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</w:tc>
      </w:tr>
      <w:tr w:rsidR="00C94A0C" w:rsidRPr="0090526B" w14:paraId="60842621" w14:textId="77777777" w:rsidTr="004C3EF4">
        <w:trPr>
          <w:trHeight w:val="415"/>
        </w:trPr>
        <w:tc>
          <w:tcPr>
            <w:tcW w:w="9707" w:type="dxa"/>
            <w:vAlign w:val="center"/>
          </w:tcPr>
          <w:p w14:paraId="02CBD3AC" w14:textId="01793CF5" w:rsidR="00C94A0C" w:rsidRPr="0090526B" w:rsidRDefault="004C3EF4" w:rsidP="004C3EF4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2"/>
                <w:szCs w:val="22"/>
                <w:rtl/>
              </w:rPr>
              <w:t>و</w:t>
            </w:r>
            <w:r w:rsidR="00C94A0C" w:rsidRPr="0090526B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/ المواد والطرق:</w:t>
            </w:r>
          </w:p>
        </w:tc>
      </w:tr>
      <w:tr w:rsidR="00C94A0C" w:rsidRPr="0090526B" w14:paraId="486CAD7B" w14:textId="77777777" w:rsidTr="004C3EF4">
        <w:tc>
          <w:tcPr>
            <w:tcW w:w="9707" w:type="dxa"/>
            <w:vAlign w:val="center"/>
          </w:tcPr>
          <w:p w14:paraId="070574B1" w14:textId="616E3948" w:rsidR="00C94A0C" w:rsidRPr="004C3EF4" w:rsidRDefault="00C94A0C" w:rsidP="00C94A0C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  <w:p w14:paraId="48B7A61E" w14:textId="5AD70C73" w:rsidR="00C94A0C" w:rsidRPr="0090526B" w:rsidRDefault="00C94A0C" w:rsidP="00C94A0C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</w:tc>
      </w:tr>
      <w:tr w:rsidR="00C94A0C" w:rsidRPr="0090526B" w14:paraId="59644102" w14:textId="77777777" w:rsidTr="004C3EF4">
        <w:trPr>
          <w:trHeight w:val="335"/>
        </w:trPr>
        <w:tc>
          <w:tcPr>
            <w:tcW w:w="9707" w:type="dxa"/>
            <w:vAlign w:val="center"/>
          </w:tcPr>
          <w:p w14:paraId="3884CAC9" w14:textId="0843EA40" w:rsidR="00C94A0C" w:rsidRPr="0090526B" w:rsidRDefault="001B0992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90526B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ط/ المراجع:</w:t>
            </w:r>
            <w:r w:rsidRPr="004B4E9C"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1B0992" w:rsidRPr="0090526B" w14:paraId="00D3D350" w14:textId="77777777" w:rsidTr="004C3EF4">
        <w:tc>
          <w:tcPr>
            <w:tcW w:w="9707" w:type="dxa"/>
            <w:vAlign w:val="center"/>
          </w:tcPr>
          <w:p w14:paraId="665B888E" w14:textId="77777777" w:rsidR="001B0992" w:rsidRPr="0090526B" w:rsidRDefault="001B0992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  <w:p w14:paraId="625F65DE" w14:textId="4ECE95F4" w:rsidR="001B0992" w:rsidRPr="0090526B" w:rsidRDefault="001B0992" w:rsidP="001B0992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</w:p>
        </w:tc>
      </w:tr>
    </w:tbl>
    <w:p w14:paraId="092D1C68" w14:textId="77777777" w:rsidR="00C04208" w:rsidRPr="00C04208" w:rsidRDefault="00C04208" w:rsidP="00C04208">
      <w:pPr>
        <w:pStyle w:val="a5"/>
        <w:bidi/>
        <w:ind w:left="-52"/>
        <w:rPr>
          <w:b/>
          <w:bCs/>
          <w:sz w:val="26"/>
          <w:szCs w:val="26"/>
          <w:rtl/>
        </w:rPr>
      </w:pPr>
    </w:p>
    <w:tbl>
      <w:tblPr>
        <w:tblStyle w:val="a6"/>
        <w:bidiVisual/>
        <w:tblW w:w="9732" w:type="dxa"/>
        <w:tblInd w:w="-38" w:type="dxa"/>
        <w:tblLook w:val="04A0" w:firstRow="1" w:lastRow="0" w:firstColumn="1" w:lastColumn="0" w:noHBand="0" w:noVBand="1"/>
      </w:tblPr>
      <w:tblGrid>
        <w:gridCol w:w="2372"/>
        <w:gridCol w:w="2409"/>
        <w:gridCol w:w="1985"/>
        <w:gridCol w:w="2966"/>
      </w:tblGrid>
      <w:tr w:rsidR="001B0992" w:rsidRPr="004B4E9C" w14:paraId="7D396516" w14:textId="77777777" w:rsidTr="00B72158">
        <w:trPr>
          <w:trHeight w:val="377"/>
        </w:trPr>
        <w:tc>
          <w:tcPr>
            <w:tcW w:w="9732" w:type="dxa"/>
            <w:gridSpan w:val="4"/>
            <w:vAlign w:val="center"/>
          </w:tcPr>
          <w:p w14:paraId="6608DDFF" w14:textId="51EEC5A9" w:rsidR="001B0992" w:rsidRPr="004B4E9C" w:rsidRDefault="001B0992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يعبأ من قبل رئيس القسم</w:t>
            </w:r>
          </w:p>
        </w:tc>
      </w:tr>
      <w:tr w:rsidR="001B0992" w:rsidRPr="004B4E9C" w14:paraId="0D4C35A8" w14:textId="77777777" w:rsidTr="00B72158">
        <w:trPr>
          <w:trHeight w:val="411"/>
        </w:trPr>
        <w:tc>
          <w:tcPr>
            <w:tcW w:w="2372" w:type="dxa"/>
            <w:vAlign w:val="center"/>
          </w:tcPr>
          <w:p w14:paraId="1DE7FAF3" w14:textId="09D93B1A" w:rsidR="001B0992" w:rsidRPr="004B4E9C" w:rsidRDefault="001B0992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 xml:space="preserve">رئيس قسم (     </w:t>
            </w:r>
            <w:r w:rsidR="005C1F21"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 xml:space="preserve">      </w:t>
            </w: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 xml:space="preserve">          )</w:t>
            </w:r>
          </w:p>
        </w:tc>
        <w:tc>
          <w:tcPr>
            <w:tcW w:w="2409" w:type="dxa"/>
            <w:vAlign w:val="center"/>
          </w:tcPr>
          <w:p w14:paraId="6792FCCA" w14:textId="408EDBF4" w:rsidR="001B0992" w:rsidRPr="004B4E9C" w:rsidRDefault="001B0992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الاسم:</w:t>
            </w:r>
          </w:p>
        </w:tc>
        <w:tc>
          <w:tcPr>
            <w:tcW w:w="1985" w:type="dxa"/>
            <w:vAlign w:val="center"/>
          </w:tcPr>
          <w:p w14:paraId="0CF8BA49" w14:textId="4F6FD06C" w:rsidR="001B0992" w:rsidRPr="004B4E9C" w:rsidRDefault="001B0992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التاريخ:</w:t>
            </w:r>
          </w:p>
        </w:tc>
        <w:tc>
          <w:tcPr>
            <w:tcW w:w="2966" w:type="dxa"/>
            <w:vAlign w:val="center"/>
          </w:tcPr>
          <w:p w14:paraId="3D0F4163" w14:textId="1E39CEAD" w:rsidR="001B0992" w:rsidRPr="004B4E9C" w:rsidRDefault="001B0992" w:rsidP="00C04208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التوقيع:</w:t>
            </w:r>
          </w:p>
        </w:tc>
      </w:tr>
    </w:tbl>
    <w:p w14:paraId="78310602" w14:textId="2ABA8C34" w:rsidR="00C04208" w:rsidRPr="004B4E9C" w:rsidRDefault="00C04208" w:rsidP="00C04208">
      <w:pPr>
        <w:pStyle w:val="a5"/>
        <w:bidi/>
        <w:rPr>
          <w:rFonts w:ascii="Traditional Arabic" w:hAnsi="Traditional Arabic" w:cs="Traditional Arabic"/>
          <w:b/>
          <w:bCs/>
          <w:sz w:val="26"/>
          <w:szCs w:val="26"/>
          <w:rtl/>
        </w:rPr>
      </w:pPr>
    </w:p>
    <w:tbl>
      <w:tblPr>
        <w:tblStyle w:val="a6"/>
        <w:bidiVisual/>
        <w:tblW w:w="9734" w:type="dxa"/>
        <w:tblInd w:w="-49" w:type="dxa"/>
        <w:tblLook w:val="04A0" w:firstRow="1" w:lastRow="0" w:firstColumn="1" w:lastColumn="0" w:noHBand="0" w:noVBand="1"/>
      </w:tblPr>
      <w:tblGrid>
        <w:gridCol w:w="2357"/>
        <w:gridCol w:w="2409"/>
        <w:gridCol w:w="1985"/>
        <w:gridCol w:w="2983"/>
      </w:tblGrid>
      <w:tr w:rsidR="001B0992" w:rsidRPr="004B4E9C" w14:paraId="31C24B64" w14:textId="77777777" w:rsidTr="000732DB">
        <w:trPr>
          <w:trHeight w:val="407"/>
        </w:trPr>
        <w:tc>
          <w:tcPr>
            <w:tcW w:w="2357" w:type="dxa"/>
            <w:vAlign w:val="center"/>
          </w:tcPr>
          <w:p w14:paraId="46A5159C" w14:textId="3216B4AD" w:rsidR="001B0992" w:rsidRPr="004B4E9C" w:rsidRDefault="001B0992" w:rsidP="001B0992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الباحث الرئيس للمشروع البحثي</w:t>
            </w:r>
          </w:p>
        </w:tc>
        <w:tc>
          <w:tcPr>
            <w:tcW w:w="2409" w:type="dxa"/>
            <w:vAlign w:val="center"/>
          </w:tcPr>
          <w:p w14:paraId="463AEC98" w14:textId="0B27FFF2" w:rsidR="001B0992" w:rsidRPr="004B4E9C" w:rsidRDefault="001B0992" w:rsidP="001B0992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الاسم:</w:t>
            </w:r>
          </w:p>
        </w:tc>
        <w:tc>
          <w:tcPr>
            <w:tcW w:w="1985" w:type="dxa"/>
            <w:vAlign w:val="center"/>
          </w:tcPr>
          <w:p w14:paraId="5D9364C6" w14:textId="291C6F6C" w:rsidR="001B0992" w:rsidRPr="004B4E9C" w:rsidRDefault="001B0992" w:rsidP="001B0992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التاريخ:</w:t>
            </w:r>
          </w:p>
        </w:tc>
        <w:tc>
          <w:tcPr>
            <w:tcW w:w="2983" w:type="dxa"/>
            <w:vAlign w:val="center"/>
          </w:tcPr>
          <w:p w14:paraId="7A8DECCC" w14:textId="3B4F08E3" w:rsidR="001B0992" w:rsidRPr="004B4E9C" w:rsidRDefault="001B0992" w:rsidP="001B0992">
            <w:pPr>
              <w:pStyle w:val="a5"/>
              <w:bidi/>
              <w:ind w:left="0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 w:rsidRPr="004B4E9C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>التوقيع:</w:t>
            </w:r>
          </w:p>
        </w:tc>
      </w:tr>
    </w:tbl>
    <w:p w14:paraId="51A17A0F" w14:textId="77777777" w:rsidR="001B0992" w:rsidRPr="00D773BF" w:rsidRDefault="001B0992" w:rsidP="001B0992">
      <w:pPr>
        <w:pStyle w:val="a5"/>
        <w:bidi/>
        <w:rPr>
          <w:b/>
          <w:bCs/>
          <w:sz w:val="26"/>
          <w:szCs w:val="26"/>
          <w:rtl/>
        </w:rPr>
      </w:pPr>
    </w:p>
    <w:sectPr w:rsidR="001B0992" w:rsidRPr="00D773BF" w:rsidSect="00801B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476FF" w14:textId="77777777" w:rsidR="008819D4" w:rsidRDefault="008819D4" w:rsidP="00D75510">
      <w:r>
        <w:separator/>
      </w:r>
    </w:p>
  </w:endnote>
  <w:endnote w:type="continuationSeparator" w:id="0">
    <w:p w14:paraId="019ADAB7" w14:textId="77777777" w:rsidR="008819D4" w:rsidRDefault="008819D4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halid Art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9E1EE" w14:textId="77777777" w:rsidR="00801B65" w:rsidRDefault="00801B6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34D04" w14:textId="45B94E55" w:rsidR="00801B65" w:rsidRDefault="00AF25B7" w:rsidP="00801B65">
    <w:pPr>
      <w:pStyle w:val="a4"/>
      <w:bidi/>
      <w:jc w:val="cent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0FEDDE1" wp14:editId="7E07B2EB">
          <wp:simplePos x="0" y="0"/>
          <wp:positionH relativeFrom="margin">
            <wp:posOffset>-46355</wp:posOffset>
          </wp:positionH>
          <wp:positionV relativeFrom="paragraph">
            <wp:posOffset>-262255</wp:posOffset>
          </wp:positionV>
          <wp:extent cx="1240155" cy="527050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٤٤٤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40" t="-31404" b="-6319"/>
                  <a:stretch/>
                </pic:blipFill>
                <pic:spPr bwMode="auto">
                  <a:xfrm>
                    <a:off x="0" y="0"/>
                    <a:ext cx="1240155" cy="527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1B65">
      <w:rPr>
        <w:rFonts w:hint="cs"/>
        <w:rtl/>
        <w:lang w:val="en-GB"/>
      </w:rPr>
      <w:t>الصفحة</w:t>
    </w:r>
    <w:r w:rsidR="00801B65">
      <w:rPr>
        <w:rtl/>
        <w:lang w:val="ar-SA"/>
      </w:rPr>
      <w:t xml:space="preserve"> </w:t>
    </w:r>
    <w:r w:rsidR="00801B65">
      <w:rPr>
        <w:b/>
        <w:bCs/>
      </w:rPr>
      <w:fldChar w:fldCharType="begin"/>
    </w:r>
    <w:r w:rsidR="00801B65">
      <w:rPr>
        <w:b/>
        <w:bCs/>
      </w:rPr>
      <w:instrText>PAGE</w:instrText>
    </w:r>
    <w:r w:rsidR="00801B65">
      <w:rPr>
        <w:b/>
        <w:bCs/>
      </w:rPr>
      <w:fldChar w:fldCharType="separate"/>
    </w:r>
    <w:r w:rsidR="00D7792C">
      <w:rPr>
        <w:b/>
        <w:bCs/>
        <w:noProof/>
        <w:rtl/>
      </w:rPr>
      <w:t>1</w:t>
    </w:r>
    <w:r w:rsidR="00801B65">
      <w:rPr>
        <w:b/>
        <w:bCs/>
      </w:rPr>
      <w:fldChar w:fldCharType="end"/>
    </w:r>
    <w:r w:rsidR="00801B65">
      <w:rPr>
        <w:rtl/>
        <w:lang w:val="ar-SA"/>
      </w:rPr>
      <w:t xml:space="preserve"> </w:t>
    </w:r>
    <w:r w:rsidR="00801B65">
      <w:rPr>
        <w:rFonts w:hint="cs"/>
        <w:rtl/>
      </w:rPr>
      <w:t>من</w:t>
    </w:r>
    <w:r w:rsidR="00801B65">
      <w:rPr>
        <w:rtl/>
        <w:lang w:val="ar-SA"/>
      </w:rPr>
      <w:t xml:space="preserve"> </w:t>
    </w:r>
    <w:r w:rsidR="00801B65">
      <w:rPr>
        <w:b/>
        <w:bCs/>
      </w:rPr>
      <w:fldChar w:fldCharType="begin"/>
    </w:r>
    <w:r w:rsidR="00801B65">
      <w:rPr>
        <w:b/>
        <w:bCs/>
      </w:rPr>
      <w:instrText>NUMPAGES</w:instrText>
    </w:r>
    <w:r w:rsidR="00801B65">
      <w:rPr>
        <w:b/>
        <w:bCs/>
      </w:rPr>
      <w:fldChar w:fldCharType="separate"/>
    </w:r>
    <w:r w:rsidR="00D7792C">
      <w:rPr>
        <w:b/>
        <w:bCs/>
        <w:noProof/>
        <w:rtl/>
      </w:rPr>
      <w:t>2</w:t>
    </w:r>
    <w:r w:rsidR="00801B65">
      <w:rPr>
        <w:b/>
        <w:bCs/>
      </w:rPr>
      <w:fldChar w:fldCharType="end"/>
    </w:r>
  </w:p>
  <w:p w14:paraId="5F8E7145" w14:textId="77777777" w:rsidR="00801B65" w:rsidRPr="00801B65" w:rsidRDefault="00801B65" w:rsidP="00801B65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26FDA" w14:textId="77777777" w:rsidR="00801B65" w:rsidRDefault="00801B6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69342" w14:textId="77777777" w:rsidR="008819D4" w:rsidRDefault="008819D4" w:rsidP="00D75510">
      <w:r>
        <w:separator/>
      </w:r>
    </w:p>
  </w:footnote>
  <w:footnote w:type="continuationSeparator" w:id="0">
    <w:p w14:paraId="036E8D88" w14:textId="77777777" w:rsidR="008819D4" w:rsidRDefault="008819D4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B9FD6" w14:textId="27C24F98" w:rsidR="00D75510" w:rsidRDefault="00AF25B7">
    <w:pPr>
      <w:pStyle w:val="a3"/>
    </w:pPr>
    <w:r>
      <w:rPr>
        <w:noProof/>
      </w:rPr>
      <w:pict w14:anchorId="2E135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94.95pt;height:841.9pt;z-index:-251649024;mso-position-horizontal:center;mso-position-horizontal-relative:margin;mso-position-vertical:center;mso-position-vertical-relative:margin" o:allowincell="f">
          <v:imagedata r:id="rId1" o:title="خلفيــة١-01"/>
          <w10:wrap anchorx="margin" anchory="margin"/>
        </v:shape>
      </w:pict>
    </w:r>
    <w:r w:rsidR="00801B65">
      <w:rPr>
        <w:noProof/>
      </w:rPr>
      <w:drawing>
        <wp:anchor distT="0" distB="0" distL="114300" distR="114300" simplePos="0" relativeHeight="251664384" behindDoc="1" locked="0" layoutInCell="0" allowOverlap="1" wp14:anchorId="0D59729E" wp14:editId="4B877C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41800" cy="2470150"/>
          <wp:effectExtent l="0" t="0" r="0" b="0"/>
          <wp:wrapNone/>
          <wp:docPr id="3" name="صورة 3" descr="رؤية-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رؤية-20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247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2559D" w14:textId="5CE675A6" w:rsidR="00801B65" w:rsidRDefault="00AF25B7">
    <w:pPr>
      <w:pStyle w:val="a3"/>
    </w:pPr>
    <w:r>
      <w:rPr>
        <w:noProof/>
      </w:rPr>
      <w:pict w14:anchorId="103C5B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594.95pt;height:841.9pt;z-index:-251648000;mso-position-horizontal:center;mso-position-horizontal-relative:margin;mso-position-vertical:center;mso-position-vertical-relative:margin" o:allowincell="f">
          <v:imagedata r:id="rId1" o:title="خلفيــة١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3D423" w14:textId="08A3B912" w:rsidR="00D75510" w:rsidRDefault="00AF25B7">
    <w:pPr>
      <w:pStyle w:val="a3"/>
    </w:pPr>
    <w:r>
      <w:rPr>
        <w:noProof/>
      </w:rPr>
      <w:pict w14:anchorId="1CB1A5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6" type="#_x0000_t75" style="position:absolute;margin-left:0;margin-top:0;width:594.95pt;height:841.9pt;z-index:-251650048;mso-position-horizontal:center;mso-position-horizontal-relative:margin;mso-position-vertical:center;mso-position-vertical-relative:margin" o:allowincell="f">
          <v:imagedata r:id="rId1" o:title="خلفيــة١-01"/>
          <w10:wrap anchorx="margin" anchory="margin"/>
        </v:shape>
      </w:pict>
    </w:r>
    <w:r w:rsidR="00801B65">
      <w:rPr>
        <w:noProof/>
      </w:rPr>
      <w:drawing>
        <wp:anchor distT="0" distB="0" distL="114300" distR="114300" simplePos="0" relativeHeight="251665408" behindDoc="1" locked="0" layoutInCell="0" allowOverlap="1" wp14:anchorId="25544EED" wp14:editId="7FCD78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41800" cy="2470150"/>
          <wp:effectExtent l="0" t="0" r="0" b="0"/>
          <wp:wrapNone/>
          <wp:docPr id="2" name="صورة 2" descr="رؤية-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رؤية-20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247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FF0B8D"/>
    <w:multiLevelType w:val="hybridMultilevel"/>
    <w:tmpl w:val="ED98864C"/>
    <w:lvl w:ilvl="0" w:tplc="59E4E3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3E382B"/>
    <w:multiLevelType w:val="hybridMultilevel"/>
    <w:tmpl w:val="3288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59D"/>
    <w:rsid w:val="000041E0"/>
    <w:rsid w:val="0002609C"/>
    <w:rsid w:val="000732DB"/>
    <w:rsid w:val="00091353"/>
    <w:rsid w:val="000A18B6"/>
    <w:rsid w:val="001B0992"/>
    <w:rsid w:val="002530C7"/>
    <w:rsid w:val="00370105"/>
    <w:rsid w:val="003A27D8"/>
    <w:rsid w:val="004B4E9C"/>
    <w:rsid w:val="004C3EF4"/>
    <w:rsid w:val="004E29B8"/>
    <w:rsid w:val="00514C9D"/>
    <w:rsid w:val="005B2040"/>
    <w:rsid w:val="005C1F21"/>
    <w:rsid w:val="007137A7"/>
    <w:rsid w:val="00801B65"/>
    <w:rsid w:val="008819D4"/>
    <w:rsid w:val="008D3978"/>
    <w:rsid w:val="0090526B"/>
    <w:rsid w:val="009750A1"/>
    <w:rsid w:val="00997B5C"/>
    <w:rsid w:val="009C63D6"/>
    <w:rsid w:val="00A055B0"/>
    <w:rsid w:val="00A22FC7"/>
    <w:rsid w:val="00A6559D"/>
    <w:rsid w:val="00AF25B7"/>
    <w:rsid w:val="00B4355E"/>
    <w:rsid w:val="00B72158"/>
    <w:rsid w:val="00C04208"/>
    <w:rsid w:val="00C25558"/>
    <w:rsid w:val="00C349DF"/>
    <w:rsid w:val="00C94A0C"/>
    <w:rsid w:val="00C97590"/>
    <w:rsid w:val="00D03E4A"/>
    <w:rsid w:val="00D31A3B"/>
    <w:rsid w:val="00D75510"/>
    <w:rsid w:val="00D773BF"/>
    <w:rsid w:val="00D7792C"/>
    <w:rsid w:val="00D91CF8"/>
    <w:rsid w:val="00D96A70"/>
    <w:rsid w:val="00DA54DB"/>
    <w:rsid w:val="00DB5AD1"/>
    <w:rsid w:val="00DB7161"/>
    <w:rsid w:val="00E452C7"/>
    <w:rsid w:val="00E73D19"/>
    <w:rsid w:val="00F0053D"/>
    <w:rsid w:val="00F4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;"/>
  <w14:docId w14:val="12BC9C77"/>
  <w14:defaultImageDpi w14:val="32767"/>
  <w15:chartTrackingRefBased/>
  <w15:docId w15:val="{C2F8528B-26A9-4F0C-B1F4-0B4EF852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customStyle="1" w:styleId="Body">
    <w:name w:val="Body"/>
    <w:rsid w:val="00C349DF"/>
    <w:rPr>
      <w:rFonts w:ascii="Arial Unicode MS" w:eastAsia="Times New Roman" w:hAnsi="Arial Unicode MS" w:cs="Helvetica Neue"/>
      <w:color w:val="000000"/>
      <w:sz w:val="22"/>
      <w:szCs w:val="22"/>
      <w:lang w:val="ar-SA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List Paragraph"/>
    <w:basedOn w:val="a"/>
    <w:uiPriority w:val="34"/>
    <w:qFormat/>
    <w:rsid w:val="00D773BF"/>
    <w:pPr>
      <w:ind w:left="720"/>
      <w:contextualSpacing/>
    </w:pPr>
  </w:style>
  <w:style w:type="table" w:styleId="a6">
    <w:name w:val="Table Grid"/>
    <w:basedOn w:val="a1"/>
    <w:uiPriority w:val="39"/>
    <w:rsid w:val="00D773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1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47F0F-4C05-425D-9E41-7128D4833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0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askar</dc:creator>
  <cp:keywords/>
  <dc:description/>
  <cp:lastModifiedBy>Basoot -</cp:lastModifiedBy>
  <cp:revision>2</cp:revision>
  <cp:lastPrinted>2020-06-25T09:54:00Z</cp:lastPrinted>
  <dcterms:created xsi:type="dcterms:W3CDTF">2020-06-30T09:26:00Z</dcterms:created>
  <dcterms:modified xsi:type="dcterms:W3CDTF">2020-06-30T09:26:00Z</dcterms:modified>
</cp:coreProperties>
</file>